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DF93" w14:textId="06221A54" w:rsidR="001C0084" w:rsidRDefault="007E500A">
      <w:pPr>
        <w:pStyle w:val="Name"/>
      </w:pPr>
      <w:r>
        <w:t>Clara</w:t>
      </w:r>
      <w:r w:rsidR="00597F55">
        <w:t xml:space="preserve"> Rebecca </w:t>
      </w:r>
      <w:r>
        <w:t xml:space="preserve">Awo </w:t>
      </w:r>
    </w:p>
    <w:p w14:paraId="021C82FD" w14:textId="1ABB5B82" w:rsidR="00F5062A" w:rsidRDefault="00853BF4">
      <w:pPr>
        <w:pStyle w:val="ContactInfo"/>
      </w:pPr>
      <w:r>
        <w:t xml:space="preserve"> IKEJA</w:t>
      </w:r>
      <w:r w:rsidR="00200712">
        <w:t xml:space="preserve">, LAGOS </w:t>
      </w:r>
    </w:p>
    <w:p w14:paraId="498F67AE" w14:textId="0CB23FF1" w:rsidR="00F17156" w:rsidRDefault="00DE0861">
      <w:pPr>
        <w:pStyle w:val="ContactInfo"/>
      </w:pPr>
      <w:r>
        <w:t xml:space="preserve"> </w:t>
      </w:r>
      <w:r w:rsidR="006B31C9">
        <w:t>08139229824</w:t>
      </w:r>
      <w:r>
        <w:t xml:space="preserve">| </w:t>
      </w:r>
      <w:sdt>
        <w:sdtPr>
          <w:alias w:val="Enter email:"/>
          <w:tag w:val="Enter email:"/>
          <w:id w:val="1913350914"/>
          <w:placeholder>
            <w:docPart w:val="4587DD85572A4F42BA8302383973891D"/>
          </w:placeholder>
          <w:dataBinding w:prefixMappings="xmlns:ns0='http://schemas.microsoft.com/office/2006/coverPageProps' " w:xpath="/ns0:CoverPageProperties[1]/ns0:CompanyEmail[1]" w:storeItemID="{55AF091B-3C7A-41E3-B477-F2FDAA23CFDA}"/>
          <w15:appearance w15:val="hidden"/>
          <w:text w:multiLine="1"/>
        </w:sdtPr>
        <w:sdtEndPr/>
        <w:sdtContent>
          <w:r w:rsidR="006B31C9">
            <w:t>awo</w:t>
          </w:r>
          <w:r w:rsidR="002F5AD7">
            <w:t>clara18@</w:t>
          </w:r>
        </w:sdtContent>
      </w:sdt>
      <w:r w:rsidR="002F5AD7">
        <w:t>gmail.com</w:t>
      </w:r>
    </w:p>
    <w:p w14:paraId="39DD9A65" w14:textId="4EF995FE" w:rsidR="00DF1733" w:rsidRDefault="00AE7CB5" w:rsidP="00F5062A">
      <w:pPr>
        <w:pStyle w:val="Heading1"/>
      </w:pPr>
      <w:sdt>
        <w:sdtPr>
          <w:alias w:val="Skill summary:"/>
          <w:tag w:val="Skill summary:"/>
          <w:id w:val="-819804518"/>
          <w:placeholder>
            <w:docPart w:val="BB97E1545C0DDE48A5493C5CF530EB4C"/>
          </w:placeholder>
          <w:temporary/>
          <w:showingPlcHdr/>
          <w15:appearance w15:val="hidden"/>
        </w:sdtPr>
        <w:sdtEndPr/>
        <w:sdtContent>
          <w:r w:rsidR="007F7DCE">
            <w:t>Skills Summary</w:t>
          </w:r>
        </w:sdtContent>
      </w:sdt>
    </w:p>
    <w:p w14:paraId="47F63A7C" w14:textId="2DE68CEF" w:rsidR="00DF1733" w:rsidRDefault="00533641">
      <w:pPr>
        <w:spacing w:after="180"/>
      </w:pPr>
      <w:r>
        <w:t>Motivated and detail-oriented individual seeking an entry-level position where I can apply my Microsoft Word, typing, and organizational skills. Quick to learn, reliable, and committed to providing excellent service while contributing positively to the success of the organization.</w:t>
      </w:r>
    </w:p>
    <w:p w14:paraId="1C93C1B1" w14:textId="303BB05F" w:rsidR="005E6B21" w:rsidRPr="005E6B21" w:rsidRDefault="00AE7CB5" w:rsidP="005E6B21">
      <w:pPr>
        <w:pStyle w:val="Heading1"/>
      </w:pPr>
      <w:sdt>
        <w:sdtPr>
          <w:alias w:val="Education:"/>
          <w:tag w:val="Education:"/>
          <w:id w:val="-1150367223"/>
          <w:placeholder>
            <w:docPart w:val="13F8CC7DA1445B418F9B015BEE2FFF11"/>
          </w:placeholder>
          <w:temporary/>
          <w15:appearance w15:val="hidden"/>
        </w:sdtPr>
        <w:sdtEndPr/>
        <w:sdtContent>
          <w:r w:rsidR="007F7DCE">
            <w:t>Education</w:t>
          </w:r>
        </w:sdtContent>
      </w:sdt>
    </w:p>
    <w:p w14:paraId="374DA935" w14:textId="67007B90" w:rsidR="001C0084" w:rsidRDefault="005E6B21" w:rsidP="00CF7F35">
      <w:pPr>
        <w:pStyle w:val="NormalWeb"/>
      </w:pPr>
      <w:r>
        <w:rPr>
          <w:rStyle w:val="Strong"/>
        </w:rPr>
        <w:t>Senior Secondary School Certificate (SSCE/WAEC)</w:t>
      </w:r>
      <w:r>
        <w:br/>
      </w:r>
      <w:r>
        <w:rPr>
          <w:rStyle w:val="Strong"/>
        </w:rPr>
        <w:t>REIMA ROYAL COLLEGE</w:t>
      </w:r>
      <w:r>
        <w:br/>
        <w:t xml:space="preserve">Graduated: </w:t>
      </w:r>
      <w:r>
        <w:rPr>
          <w:rStyle w:val="Strong"/>
        </w:rPr>
        <w:t>2022</w:t>
      </w:r>
    </w:p>
    <w:p w14:paraId="315448E5" w14:textId="77777777" w:rsidR="00830345" w:rsidRDefault="00AE7CB5" w:rsidP="00830345">
      <w:pPr>
        <w:pStyle w:val="Heading1"/>
      </w:pPr>
      <w:sdt>
        <w:sdtPr>
          <w:alias w:val="Experience:"/>
          <w:tag w:val="Experience:"/>
          <w:id w:val="617349259"/>
          <w:placeholder>
            <w:docPart w:val="57920998CCC31847AFCCA0E4C414DCDF"/>
          </w:placeholder>
          <w:temporary/>
          <w:showingPlcHdr/>
          <w15:appearance w15:val="hidden"/>
        </w:sdtPr>
        <w:sdtEndPr/>
        <w:sdtContent>
          <w:r w:rsidR="007F7DCE">
            <w:t>Experience</w:t>
          </w:r>
        </w:sdtContent>
      </w:sdt>
    </w:p>
    <w:p w14:paraId="61ACACCF" w14:textId="554F8FC0" w:rsidR="001C0084" w:rsidRDefault="00830345" w:rsidP="00830345">
      <w:pPr>
        <w:pStyle w:val="Heading1"/>
      </w:pPr>
      <w:r>
        <w:t>E</w:t>
      </w:r>
      <w:r w:rsidR="00CB098A">
        <w:t xml:space="preserve">mployer: </w:t>
      </w:r>
      <w:r w:rsidR="009D0CE9">
        <w:t xml:space="preserve">Mrs. </w:t>
      </w:r>
      <w:r w:rsidR="001F2907">
        <w:t xml:space="preserve">Mary George </w:t>
      </w:r>
    </w:p>
    <w:p w14:paraId="368EB1DC" w14:textId="7652B2F7" w:rsidR="0049690B" w:rsidRDefault="005F7359" w:rsidP="00164D4E">
      <w:pPr>
        <w:pStyle w:val="Heading3"/>
      </w:pPr>
      <w:r>
        <w:t>POS B</w:t>
      </w:r>
      <w:r w:rsidR="006B4A0A">
        <w:t>usiness</w:t>
      </w:r>
      <w:r w:rsidR="00A23CCC">
        <w:t xml:space="preserve"> Assistant/ </w:t>
      </w:r>
      <w:r w:rsidR="006223E3">
        <w:t>202</w:t>
      </w:r>
      <w:r w:rsidR="00290027">
        <w:t>4</w:t>
      </w:r>
      <w:r w:rsidR="006223E3">
        <w:t xml:space="preserve"> </w:t>
      </w:r>
      <w:r w:rsidR="00E02D4B">
        <w:t>–</w:t>
      </w:r>
      <w:r w:rsidR="006223E3">
        <w:t xml:space="preserve"> </w:t>
      </w:r>
      <w:r w:rsidR="00E02D4B">
        <w:t xml:space="preserve">Present </w:t>
      </w:r>
    </w:p>
    <w:p w14:paraId="1B4A1AB8" w14:textId="7948F5D3" w:rsidR="0049690B" w:rsidRDefault="000C4B34">
      <w:r>
        <w:rPr>
          <w:b/>
          <w:bCs/>
        </w:rPr>
        <w:t>•</w:t>
      </w:r>
      <w:r>
        <w:t>A</w:t>
      </w:r>
      <w:r w:rsidR="0049690B">
        <w:t>ssisted customers with cash withdrawals, deposits, and bill payments.</w:t>
      </w:r>
    </w:p>
    <w:p w14:paraId="04EFB780" w14:textId="59F29346" w:rsidR="0049690B" w:rsidRDefault="000C4B34">
      <w:r>
        <w:t>•</w:t>
      </w:r>
      <w:r w:rsidR="0049690B">
        <w:t>Handled daily cash transactions accurately.</w:t>
      </w:r>
    </w:p>
    <w:p w14:paraId="7B5F54E1" w14:textId="131CB966" w:rsidR="0049690B" w:rsidRDefault="000C4B34">
      <w:r>
        <w:t>•</w:t>
      </w:r>
      <w:r w:rsidR="0049690B">
        <w:t>Maintained transaction records and balanced cash at the end of the day.</w:t>
      </w:r>
    </w:p>
    <w:p w14:paraId="13484276" w14:textId="7846113D" w:rsidR="0049690B" w:rsidRDefault="000C4B34">
      <w:r>
        <w:t>•</w:t>
      </w:r>
      <w:r w:rsidR="0049690B">
        <w:t>Provided friendly and professional customer service.</w:t>
      </w:r>
    </w:p>
    <w:p w14:paraId="555F164F" w14:textId="4E807754" w:rsidR="001C0084" w:rsidRDefault="000C4B34">
      <w:r>
        <w:t>•</w:t>
      </w:r>
      <w:r w:rsidR="0049690B">
        <w:t>Helped resolve basic customer inquiries and transaction issues.</w:t>
      </w:r>
    </w:p>
    <w:p w14:paraId="33CFF058" w14:textId="76B4BD1F" w:rsidR="006B0B7F" w:rsidRDefault="009F5CD0" w:rsidP="006B0B7F">
      <w:pPr>
        <w:pStyle w:val="Heading1"/>
      </w:pPr>
      <w:r>
        <w:t>References</w:t>
      </w:r>
      <w:r w:rsidR="006B0B7F">
        <w:t xml:space="preserve">: </w:t>
      </w:r>
    </w:p>
    <w:p w14:paraId="315537F6" w14:textId="5C4E0C0F" w:rsidR="006B0B7F" w:rsidRPr="006B0B7F" w:rsidRDefault="006B0B7F" w:rsidP="006B0B7F">
      <w:r>
        <w:t>Available upon request</w:t>
      </w:r>
      <w:r w:rsidR="00925B38">
        <w:t>.</w:t>
      </w:r>
    </w:p>
    <w:p w14:paraId="57CD6B40" w14:textId="5AB733A3" w:rsidR="009509D8" w:rsidRPr="006B0B7F" w:rsidRDefault="009509D8" w:rsidP="00C60E70">
      <w:pPr>
        <w:rPr>
          <w:color w:val="000000" w:themeColor="text1"/>
          <w:sz w:val="32"/>
          <w:szCs w:val="32"/>
        </w:rPr>
      </w:pPr>
    </w:p>
    <w:sectPr w:rsidR="009509D8" w:rsidRPr="006B0B7F">
      <w:headerReference w:type="default" r:id="rId8"/>
      <w:footerReference w:type="default" r:id="rId9"/>
      <w:headerReference w:type="first" r:id="rId10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61D21" w14:textId="77777777" w:rsidR="00522227" w:rsidRDefault="00522227">
      <w:pPr>
        <w:spacing w:after="0" w:line="240" w:lineRule="auto"/>
      </w:pPr>
      <w:r>
        <w:separator/>
      </w:r>
    </w:p>
  </w:endnote>
  <w:endnote w:type="continuationSeparator" w:id="0">
    <w:p w14:paraId="5FE1401A" w14:textId="77777777" w:rsidR="00522227" w:rsidRDefault="0052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F07C4" w14:textId="77777777" w:rsidR="001C0084" w:rsidRDefault="007F7DC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6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67339" w14:textId="77777777" w:rsidR="00522227" w:rsidRDefault="00522227">
      <w:pPr>
        <w:spacing w:after="0" w:line="240" w:lineRule="auto"/>
      </w:pPr>
      <w:r>
        <w:separator/>
      </w:r>
    </w:p>
  </w:footnote>
  <w:footnote w:type="continuationSeparator" w:id="0">
    <w:p w14:paraId="2E431389" w14:textId="77777777" w:rsidR="00522227" w:rsidRDefault="0052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39E1" w14:textId="77777777" w:rsidR="001C0084" w:rsidRDefault="007F7DCE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2AA71C" wp14:editId="2459DF19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5F9254B0" id="Group 4" o:spid="_x0000_s1026" alt="Title: Background graphics" style="position:absolute;margin-left:0;margin-top:0;width:252pt;height:791.85pt;z-index:25165824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">
              <v:rect id="Rectangle 2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F10B" w14:textId="77777777" w:rsidR="001C0084" w:rsidRDefault="007F7DCE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6D09A93" wp14:editId="2BC6C0BC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74F7C774" id="Group 5" o:spid="_x0000_s1026" alt="Title: Background graphics" style="position:absolute;margin-left:0;margin-top:0;width:252pt;height:791.85pt;z-index:251658241;mso-width-percent:412;mso-height-percent:1000;mso-position-horizontal:left;mso-position-horizontal-relative:margin;mso-position-vertical:top;mso-position-vertical-relative:page;mso-width-percent:412;mso-height-percent:1000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">
              <v:rect id="Rectangle 6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2F85841"/>
    <w:multiLevelType w:val="hybridMultilevel"/>
    <w:tmpl w:val="D9ECD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954162">
    <w:abstractNumId w:val="9"/>
  </w:num>
  <w:num w:numId="2" w16cid:durableId="1140415103">
    <w:abstractNumId w:val="7"/>
  </w:num>
  <w:num w:numId="3" w16cid:durableId="1871256599">
    <w:abstractNumId w:val="6"/>
  </w:num>
  <w:num w:numId="4" w16cid:durableId="1617638081">
    <w:abstractNumId w:val="5"/>
  </w:num>
  <w:num w:numId="5" w16cid:durableId="549418420">
    <w:abstractNumId w:val="4"/>
  </w:num>
  <w:num w:numId="6" w16cid:durableId="171770496">
    <w:abstractNumId w:val="8"/>
  </w:num>
  <w:num w:numId="7" w16cid:durableId="430514537">
    <w:abstractNumId w:val="3"/>
  </w:num>
  <w:num w:numId="8" w16cid:durableId="1977561845">
    <w:abstractNumId w:val="2"/>
  </w:num>
  <w:num w:numId="9" w16cid:durableId="842668427">
    <w:abstractNumId w:val="1"/>
  </w:num>
  <w:num w:numId="10" w16cid:durableId="1902056365">
    <w:abstractNumId w:val="0"/>
  </w:num>
  <w:num w:numId="11" w16cid:durableId="10883104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ttachedTemplate r:id="rId1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0A"/>
    <w:rsid w:val="0000092C"/>
    <w:rsid w:val="00047CB1"/>
    <w:rsid w:val="000C4B34"/>
    <w:rsid w:val="00164D4E"/>
    <w:rsid w:val="001C0084"/>
    <w:rsid w:val="001F2907"/>
    <w:rsid w:val="001F3EEE"/>
    <w:rsid w:val="00200712"/>
    <w:rsid w:val="00290027"/>
    <w:rsid w:val="002D26EB"/>
    <w:rsid w:val="002F5AD7"/>
    <w:rsid w:val="003C1C78"/>
    <w:rsid w:val="004245F4"/>
    <w:rsid w:val="0049690B"/>
    <w:rsid w:val="00496ADE"/>
    <w:rsid w:val="004E0E7B"/>
    <w:rsid w:val="004E5F8D"/>
    <w:rsid w:val="00511301"/>
    <w:rsid w:val="00522227"/>
    <w:rsid w:val="00533641"/>
    <w:rsid w:val="00597F55"/>
    <w:rsid w:val="005B465D"/>
    <w:rsid w:val="005E6B21"/>
    <w:rsid w:val="005F17CC"/>
    <w:rsid w:val="005F7359"/>
    <w:rsid w:val="006223E3"/>
    <w:rsid w:val="0063247F"/>
    <w:rsid w:val="0067554F"/>
    <w:rsid w:val="006B0B7F"/>
    <w:rsid w:val="006B31C9"/>
    <w:rsid w:val="006B4A0A"/>
    <w:rsid w:val="006E4721"/>
    <w:rsid w:val="006F7956"/>
    <w:rsid w:val="00702DBA"/>
    <w:rsid w:val="00713CCE"/>
    <w:rsid w:val="0071691D"/>
    <w:rsid w:val="007C1CAF"/>
    <w:rsid w:val="007E500A"/>
    <w:rsid w:val="007F7DCE"/>
    <w:rsid w:val="008024BE"/>
    <w:rsid w:val="00825426"/>
    <w:rsid w:val="00830345"/>
    <w:rsid w:val="00830A70"/>
    <w:rsid w:val="00853BF4"/>
    <w:rsid w:val="00861D9F"/>
    <w:rsid w:val="008D179B"/>
    <w:rsid w:val="00914081"/>
    <w:rsid w:val="00925B38"/>
    <w:rsid w:val="009509D8"/>
    <w:rsid w:val="00977C10"/>
    <w:rsid w:val="009D0CE9"/>
    <w:rsid w:val="009F5CD0"/>
    <w:rsid w:val="00A23CCC"/>
    <w:rsid w:val="00A41A59"/>
    <w:rsid w:val="00A94F87"/>
    <w:rsid w:val="00C07A0E"/>
    <w:rsid w:val="00C60E70"/>
    <w:rsid w:val="00C6340D"/>
    <w:rsid w:val="00C92948"/>
    <w:rsid w:val="00CB098A"/>
    <w:rsid w:val="00CF7F35"/>
    <w:rsid w:val="00DE0861"/>
    <w:rsid w:val="00DF1733"/>
    <w:rsid w:val="00E02D4B"/>
    <w:rsid w:val="00E05371"/>
    <w:rsid w:val="00E2080C"/>
    <w:rsid w:val="00EC0642"/>
    <w:rsid w:val="00F17156"/>
    <w:rsid w:val="00F5062A"/>
    <w:rsid w:val="00FB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5012D"/>
  <w15:chartTrackingRefBased/>
  <w15:docId w15:val="{D42E22CE-8666-AC4B-AC58-D16513B0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paragraph" w:styleId="NormalWeb">
    <w:name w:val="Normal (Web)"/>
    <w:basedOn w:val="Normal"/>
    <w:uiPriority w:val="99"/>
    <w:unhideWhenUsed/>
    <w:rsid w:val="005E6B2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glossaryDocument" Target="glossary/document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7CEFBE09-8253-E348-B21F-8D8218494F7A%7dtf5000203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7DD85572A4F42BA83023839738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8A7B3-1010-3848-B3F5-5733F37B0723}"/>
      </w:docPartPr>
      <w:docPartBody>
        <w:p w:rsidR="00CC183B" w:rsidRDefault="00CC183B">
          <w:pPr>
            <w:pStyle w:val="4587DD85572A4F42BA8302383973891D"/>
          </w:pPr>
          <w:r>
            <w:t>Email</w:t>
          </w:r>
        </w:p>
      </w:docPartBody>
    </w:docPart>
    <w:docPart>
      <w:docPartPr>
        <w:name w:val="BB97E1545C0DDE48A5493C5CF530E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6BBCC-857A-FA47-A1F0-785099298367}"/>
      </w:docPartPr>
      <w:docPartBody>
        <w:p w:rsidR="00CC183B" w:rsidRDefault="00CC183B">
          <w:pPr>
            <w:pStyle w:val="BB97E1545C0DDE48A5493C5CF530EB4C"/>
          </w:pPr>
          <w:r>
            <w:t>Skills Summary</w:t>
          </w:r>
        </w:p>
      </w:docPartBody>
    </w:docPart>
    <w:docPart>
      <w:docPartPr>
        <w:name w:val="13F8CC7DA1445B418F9B015BEE2FFF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8E04E-7474-6D41-B908-A8FBFB168653}"/>
      </w:docPartPr>
      <w:docPartBody>
        <w:p w:rsidR="00CC183B" w:rsidRDefault="00CC183B">
          <w:pPr>
            <w:pStyle w:val="13F8CC7DA1445B418F9B015BEE2FFF11"/>
          </w:pPr>
          <w:r>
            <w:t>Education</w:t>
          </w:r>
        </w:p>
      </w:docPartBody>
    </w:docPart>
    <w:docPart>
      <w:docPartPr>
        <w:name w:val="57920998CCC31847AFCCA0E4C414D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18EB5-61E1-2140-8986-B03104773482}"/>
      </w:docPartPr>
      <w:docPartBody>
        <w:p w:rsidR="00CC183B" w:rsidRDefault="00CC183B">
          <w:pPr>
            <w:pStyle w:val="57920998CCC31847AFCCA0E4C414DCDF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AB"/>
    <w:rsid w:val="002D26EB"/>
    <w:rsid w:val="0063247F"/>
    <w:rsid w:val="008120FF"/>
    <w:rsid w:val="00C07A0E"/>
    <w:rsid w:val="00CC183B"/>
    <w:rsid w:val="00EB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87DD85572A4F42BA8302383973891D">
    <w:name w:val="4587DD85572A4F42BA8302383973891D"/>
  </w:style>
  <w:style w:type="paragraph" w:customStyle="1" w:styleId="BB97E1545C0DDE48A5493C5CF530EB4C">
    <w:name w:val="BB97E1545C0DDE48A5493C5CF530EB4C"/>
  </w:style>
  <w:style w:type="paragraph" w:customStyle="1" w:styleId="13F8CC7DA1445B418F9B015BEE2FFF11">
    <w:name w:val="13F8CC7DA1445B418F9B015BEE2FFF11"/>
  </w:style>
  <w:style w:type="paragraph" w:customStyle="1" w:styleId="57920998CCC31847AFCCA0E4C414DCDF">
    <w:name w:val="57920998CCC31847AFCCA0E4C414DC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awoclara18@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%7b7CEFBE09-8253-E348-B21F-8D8218494F7A%7dtf50002038.dotx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Awo</dc:creator>
  <cp:keywords/>
  <cp:lastModifiedBy>Clara Awo</cp:lastModifiedBy>
  <cp:revision>2</cp:revision>
  <dcterms:created xsi:type="dcterms:W3CDTF">2026-07-23T22:27:00Z</dcterms:created>
  <dcterms:modified xsi:type="dcterms:W3CDTF">2026-07-23T22:27:00Z</dcterms:modified>
</cp:coreProperties>
</file>